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7DBF7" w14:textId="5E387385" w:rsidR="005E43E1" w:rsidRDefault="00AF0526">
      <w:pPr>
        <w:spacing w:before="120"/>
      </w:pPr>
      <w:r>
        <w:rPr>
          <w:noProof/>
          <w:color w:val="0000FF"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40DC7A" wp14:editId="0458D037">
                <wp:simplePos x="0" y="0"/>
                <wp:positionH relativeFrom="column">
                  <wp:posOffset>2381250</wp:posOffset>
                </wp:positionH>
                <wp:positionV relativeFrom="paragraph">
                  <wp:posOffset>-26670</wp:posOffset>
                </wp:positionV>
                <wp:extent cx="3429000" cy="146685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5C567" w14:textId="518BE50E" w:rsidR="00A7380D" w:rsidRPr="005730BB" w:rsidRDefault="00A7380D">
                            <w:pPr>
                              <w:jc w:val="right"/>
                              <w:rPr>
                                <w:rFonts w:ascii="Arial" w:hAnsi="Arial" w:cs="Arial"/>
                                <w:color w:val="000066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7.5pt;margin-top:-2.1pt;width:270pt;height:11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" stroked="f">
                <v:textbox>
                  <w:txbxContent>
                    <w:p w14:paraId="6F65C567" w14:textId="518BE50E" w:rsidR="00A7380D" w:rsidRPr="005730BB" w:rsidRDefault="00A7380D">
                      <w:pPr>
                        <w:jc w:val="right"/>
                        <w:rPr>
                          <w:rFonts w:ascii="Arial" w:hAnsi="Arial" w:cs="Arial"/>
                          <w:color w:val="000066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F4E79"/>
          <w:lang w:eastAsia="en-GB"/>
        </w:rPr>
        <w:drawing>
          <wp:inline distT="0" distB="0" distL="0" distR="0" wp14:anchorId="33572730" wp14:editId="3786C53A">
            <wp:extent cx="1495425" cy="116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E7F26" w14:textId="77777777" w:rsidR="005E43E1" w:rsidRDefault="005E43E1">
      <w:pPr>
        <w:spacing w:before="120"/>
      </w:pPr>
    </w:p>
    <w:p w14:paraId="2860CEA4" w14:textId="77777777" w:rsidR="001430D6" w:rsidRDefault="001430D6" w:rsidP="002962B4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B0B8D4B" w14:textId="77777777" w:rsidR="00236D99" w:rsidRPr="00236D99" w:rsidRDefault="00236D99" w:rsidP="00236D99">
      <w:pPr>
        <w:spacing w:before="12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236D99" w:rsidRPr="00236D99" w:rsidSect="002E3A75">
      <w:footerReference w:type="default" r:id="rId13"/>
      <w:pgSz w:w="11906" w:h="16838"/>
      <w:pgMar w:top="567" w:right="14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CDE79" w14:textId="77777777" w:rsidR="00EC7E8D" w:rsidRDefault="00EC7E8D">
      <w:r>
        <w:separator/>
      </w:r>
    </w:p>
  </w:endnote>
  <w:endnote w:type="continuationSeparator" w:id="0">
    <w:p w14:paraId="09979B5A" w14:textId="77777777" w:rsidR="00EC7E8D" w:rsidRDefault="00EC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05D7D" w14:textId="77777777" w:rsidR="00915C5C" w:rsidRPr="005730BB" w:rsidRDefault="00915C5C" w:rsidP="005730BB">
    <w:pPr>
      <w:pStyle w:val="Footer"/>
      <w:jc w:val="center"/>
      <w:rPr>
        <w:rFonts w:ascii="Arial" w:hAnsi="Arial" w:cs="Arial"/>
        <w:color w:val="000066"/>
        <w:sz w:val="20"/>
        <w:szCs w:val="20"/>
      </w:rPr>
    </w:pPr>
    <w:r w:rsidRPr="005730BB">
      <w:rPr>
        <w:rFonts w:ascii="Arial" w:hAnsi="Arial" w:cs="Arial"/>
        <w:color w:val="000066"/>
        <w:sz w:val="20"/>
        <w:szCs w:val="20"/>
      </w:rPr>
      <w:t>Registered Office: 2</w:t>
    </w:r>
    <w:r w:rsidRPr="005730BB">
      <w:rPr>
        <w:rFonts w:ascii="Arial" w:hAnsi="Arial" w:cs="Arial"/>
        <w:color w:val="000066"/>
        <w:sz w:val="20"/>
        <w:szCs w:val="20"/>
        <w:vertAlign w:val="superscript"/>
      </w:rPr>
      <w:t>nd</w:t>
    </w:r>
    <w:r w:rsidRPr="005730BB">
      <w:rPr>
        <w:rFonts w:ascii="Arial" w:hAnsi="Arial" w:cs="Arial"/>
        <w:color w:val="000066"/>
        <w:sz w:val="20"/>
        <w:szCs w:val="20"/>
      </w:rPr>
      <w:t xml:space="preserve"> Floor, 1 Park House, Station Square, Coventry. CV1 2FL.</w:t>
    </w:r>
  </w:p>
  <w:p w14:paraId="6A1F302B" w14:textId="77777777" w:rsidR="00915C5C" w:rsidRPr="005730BB" w:rsidRDefault="00915C5C" w:rsidP="005730BB">
    <w:pPr>
      <w:pStyle w:val="Footer"/>
      <w:jc w:val="center"/>
      <w:rPr>
        <w:rFonts w:ascii="Arial" w:hAnsi="Arial" w:cs="Arial"/>
        <w:color w:val="000066"/>
        <w:sz w:val="20"/>
        <w:szCs w:val="20"/>
      </w:rPr>
    </w:pPr>
    <w:r w:rsidRPr="005730BB">
      <w:rPr>
        <w:rFonts w:ascii="Arial" w:hAnsi="Arial" w:cs="Arial"/>
        <w:color w:val="000066"/>
        <w:sz w:val="20"/>
        <w:szCs w:val="20"/>
      </w:rPr>
      <w:t>Company Registration No. 00894193</w:t>
    </w:r>
  </w:p>
  <w:p w14:paraId="4987BE75" w14:textId="77777777" w:rsidR="00915C5C" w:rsidRDefault="00915C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62365" w14:textId="77777777" w:rsidR="00EC7E8D" w:rsidRDefault="00EC7E8D">
      <w:r>
        <w:separator/>
      </w:r>
    </w:p>
  </w:footnote>
  <w:footnote w:type="continuationSeparator" w:id="0">
    <w:p w14:paraId="506D794D" w14:textId="77777777" w:rsidR="00EC7E8D" w:rsidRDefault="00EC7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B1F1E"/>
    <w:multiLevelType w:val="hybridMultilevel"/>
    <w:tmpl w:val="C8E22798"/>
    <w:lvl w:ilvl="0" w:tplc="33CA1F1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A2588C"/>
    <w:multiLevelType w:val="hybridMultilevel"/>
    <w:tmpl w:val="4D06620A"/>
    <w:lvl w:ilvl="0" w:tplc="8DDEFE2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D67B45"/>
    <w:multiLevelType w:val="hybridMultilevel"/>
    <w:tmpl w:val="1BB2EF72"/>
    <w:lvl w:ilvl="0" w:tplc="5A585C2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A61A92"/>
    <w:multiLevelType w:val="hybridMultilevel"/>
    <w:tmpl w:val="30766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84C72"/>
    <w:multiLevelType w:val="hybridMultilevel"/>
    <w:tmpl w:val="B9044C04"/>
    <w:lvl w:ilvl="0" w:tplc="3800B9B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0B3CF1"/>
    <w:multiLevelType w:val="hybridMultilevel"/>
    <w:tmpl w:val="4C7CA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99"/>
    <w:rsid w:val="00003778"/>
    <w:rsid w:val="000145A2"/>
    <w:rsid w:val="0001589A"/>
    <w:rsid w:val="00080A97"/>
    <w:rsid w:val="000E2675"/>
    <w:rsid w:val="000F2B1D"/>
    <w:rsid w:val="000F6EEF"/>
    <w:rsid w:val="001140D0"/>
    <w:rsid w:val="00123FEC"/>
    <w:rsid w:val="001423B3"/>
    <w:rsid w:val="001430D6"/>
    <w:rsid w:val="001660FE"/>
    <w:rsid w:val="00196421"/>
    <w:rsid w:val="001D219E"/>
    <w:rsid w:val="00200D1F"/>
    <w:rsid w:val="00232D6E"/>
    <w:rsid w:val="00236D99"/>
    <w:rsid w:val="002462E5"/>
    <w:rsid w:val="00276D4F"/>
    <w:rsid w:val="002856C7"/>
    <w:rsid w:val="002962B4"/>
    <w:rsid w:val="002B3146"/>
    <w:rsid w:val="002E3A75"/>
    <w:rsid w:val="003227B0"/>
    <w:rsid w:val="0034674B"/>
    <w:rsid w:val="0035784C"/>
    <w:rsid w:val="00365E07"/>
    <w:rsid w:val="003B4978"/>
    <w:rsid w:val="00415C02"/>
    <w:rsid w:val="00431ECC"/>
    <w:rsid w:val="00460818"/>
    <w:rsid w:val="0046598D"/>
    <w:rsid w:val="0047201D"/>
    <w:rsid w:val="00490B1C"/>
    <w:rsid w:val="004A6136"/>
    <w:rsid w:val="004D5B5F"/>
    <w:rsid w:val="0050729F"/>
    <w:rsid w:val="00520372"/>
    <w:rsid w:val="0053189B"/>
    <w:rsid w:val="00533E64"/>
    <w:rsid w:val="00543BF6"/>
    <w:rsid w:val="005730BB"/>
    <w:rsid w:val="00591E94"/>
    <w:rsid w:val="00595D85"/>
    <w:rsid w:val="0059785C"/>
    <w:rsid w:val="005E43E1"/>
    <w:rsid w:val="005E5C7F"/>
    <w:rsid w:val="005F67D6"/>
    <w:rsid w:val="006062EB"/>
    <w:rsid w:val="006129E9"/>
    <w:rsid w:val="0062385C"/>
    <w:rsid w:val="0068243B"/>
    <w:rsid w:val="00683F9B"/>
    <w:rsid w:val="00684038"/>
    <w:rsid w:val="00732C91"/>
    <w:rsid w:val="007A5937"/>
    <w:rsid w:val="007B0177"/>
    <w:rsid w:val="00861779"/>
    <w:rsid w:val="00865C02"/>
    <w:rsid w:val="00874F0D"/>
    <w:rsid w:val="008C7EFA"/>
    <w:rsid w:val="008E224C"/>
    <w:rsid w:val="008E4868"/>
    <w:rsid w:val="008F7F84"/>
    <w:rsid w:val="00915BA8"/>
    <w:rsid w:val="00915C5C"/>
    <w:rsid w:val="00953297"/>
    <w:rsid w:val="00955600"/>
    <w:rsid w:val="0096204B"/>
    <w:rsid w:val="009724A0"/>
    <w:rsid w:val="009F5291"/>
    <w:rsid w:val="00A16A10"/>
    <w:rsid w:val="00A322E9"/>
    <w:rsid w:val="00A34DB1"/>
    <w:rsid w:val="00A50EB3"/>
    <w:rsid w:val="00A7380D"/>
    <w:rsid w:val="00AA5B91"/>
    <w:rsid w:val="00AC4DB3"/>
    <w:rsid w:val="00AC797B"/>
    <w:rsid w:val="00AF0526"/>
    <w:rsid w:val="00AF2969"/>
    <w:rsid w:val="00B452E6"/>
    <w:rsid w:val="00BD0E17"/>
    <w:rsid w:val="00C529E3"/>
    <w:rsid w:val="00C85347"/>
    <w:rsid w:val="00CC3AD9"/>
    <w:rsid w:val="00CF00AB"/>
    <w:rsid w:val="00CF6D74"/>
    <w:rsid w:val="00D22887"/>
    <w:rsid w:val="00D42DBF"/>
    <w:rsid w:val="00D4658B"/>
    <w:rsid w:val="00DA1BF9"/>
    <w:rsid w:val="00DA568E"/>
    <w:rsid w:val="00DF0E55"/>
    <w:rsid w:val="00E03E56"/>
    <w:rsid w:val="00E5450A"/>
    <w:rsid w:val="00E7367E"/>
    <w:rsid w:val="00E833D2"/>
    <w:rsid w:val="00E96FDF"/>
    <w:rsid w:val="00E97372"/>
    <w:rsid w:val="00EC7E8D"/>
    <w:rsid w:val="00F36A09"/>
    <w:rsid w:val="00F37AED"/>
    <w:rsid w:val="00F6593B"/>
    <w:rsid w:val="00F979B9"/>
    <w:rsid w:val="00FA3488"/>
    <w:rsid w:val="00FC30A3"/>
    <w:rsid w:val="00FD017B"/>
    <w:rsid w:val="00FD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3C7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rsid w:val="00595D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95D8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95D85"/>
  </w:style>
  <w:style w:type="paragraph" w:styleId="BalloonText">
    <w:name w:val="Balloon Text"/>
    <w:basedOn w:val="Normal"/>
    <w:semiHidden/>
    <w:rsid w:val="001D21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6D99"/>
    <w:pPr>
      <w:ind w:left="720"/>
      <w:contextualSpacing/>
    </w:pPr>
    <w:rPr>
      <w:rFonts w:ascii="Calibri" w:eastAsia="Calibri" w:hAnsi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rsid w:val="00595D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95D8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95D85"/>
  </w:style>
  <w:style w:type="paragraph" w:styleId="BalloonText">
    <w:name w:val="Balloon Text"/>
    <w:basedOn w:val="Normal"/>
    <w:semiHidden/>
    <w:rsid w:val="001D21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6D99"/>
    <w:pPr>
      <w:ind w:left="720"/>
      <w:contextualSpacing/>
    </w:pPr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OneDrive\Documents\David\Catenians\Ass%20&amp;%20Nat%20Sec%202020-23\Stationery\GBNC%20New%20Logo%20letterhead_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254A0A80E72449B595AE57EC65781" ma:contentTypeVersion="12" ma:contentTypeDescription="Create a new document." ma:contentTypeScope="" ma:versionID="34e202b9386293e6cf081974d28b5b9f">
  <xsd:schema xmlns:xsd="http://www.w3.org/2001/XMLSchema" xmlns:xs="http://www.w3.org/2001/XMLSchema" xmlns:p="http://schemas.microsoft.com/office/2006/metadata/properties" xmlns:ns2="8bd6aacf-3dfc-40da-a269-52272538482f" xmlns:ns3="c91adfa2-1a94-464e-a290-88e5f7fec670" targetNamespace="http://schemas.microsoft.com/office/2006/metadata/properties" ma:root="true" ma:fieldsID="3b4f268c1f3f07f9f518641e93b16b4b" ns2:_="" ns3:_="">
    <xsd:import namespace="8bd6aacf-3dfc-40da-a269-52272538482f"/>
    <xsd:import namespace="c91adfa2-1a94-464e-a290-88e5f7fec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6aacf-3dfc-40da-a269-522725384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dfa2-1a94-464e-a290-88e5f7fec67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60E7C-1D0D-409A-B4EE-867823360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6aacf-3dfc-40da-a269-52272538482f"/>
    <ds:schemaRef ds:uri="c91adfa2-1a94-464e-a290-88e5f7fec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F5D027-2935-43D8-AF6E-DBEACBA30A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36FDB-0669-4011-A024-90ECB9948CC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1F87DB1-7E94-4259-804F-DEA34F572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GBNC New Logo letterhead_v2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Lloyd</dc:creator>
  <cp:lastModifiedBy>User</cp:lastModifiedBy>
  <cp:revision>2</cp:revision>
  <cp:lastPrinted>2016-06-17T09:06:00Z</cp:lastPrinted>
  <dcterms:created xsi:type="dcterms:W3CDTF">2020-07-28T10:20:00Z</dcterms:created>
  <dcterms:modified xsi:type="dcterms:W3CDTF">2020-07-28T10:20:00Z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4050300.00000000</vt:lpwstr>
  </property>
  <property fmtid="{D5CDD505-2E9C-101B-9397-08002B2CF9AE}" pid="4" name="display_urn:schemas-microsoft-com:office:office#Author">
    <vt:lpwstr>BUILTIN\Administrators</vt:lpwstr>
  </property>
</Properties>
</file>